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9EB" w:rsidRPr="003D0D74" w:rsidRDefault="00E769EB" w:rsidP="00E769EB">
      <w:pPr>
        <w:jc w:val="center"/>
        <w:rPr>
          <w:b/>
          <w:color w:val="C00000"/>
          <w:sz w:val="28"/>
          <w:szCs w:val="28"/>
        </w:rPr>
      </w:pPr>
      <w:bookmarkStart w:id="0" w:name="_GoBack"/>
      <w:bookmarkEnd w:id="0"/>
      <w:r w:rsidRPr="003D0D74">
        <w:rPr>
          <w:b/>
          <w:color w:val="C00000"/>
          <w:sz w:val="28"/>
          <w:szCs w:val="28"/>
        </w:rPr>
        <w:t>L</w:t>
      </w:r>
      <w:r w:rsidR="003D0D74" w:rsidRPr="003D0D74">
        <w:rPr>
          <w:b/>
          <w:color w:val="C00000"/>
          <w:sz w:val="28"/>
          <w:szCs w:val="28"/>
        </w:rPr>
        <w:t xml:space="preserve">AS REVISTAS GANAN EN 3 MESES </w:t>
      </w:r>
      <w:r w:rsidRPr="003D0D74">
        <w:rPr>
          <w:b/>
          <w:color w:val="C00000"/>
          <w:sz w:val="28"/>
          <w:szCs w:val="28"/>
        </w:rPr>
        <w:t xml:space="preserve">UN </w:t>
      </w:r>
      <w:r w:rsidR="003D0D74" w:rsidRPr="003D0D74">
        <w:rPr>
          <w:b/>
          <w:color w:val="C00000"/>
          <w:sz w:val="28"/>
          <w:szCs w:val="28"/>
        </w:rPr>
        <w:t xml:space="preserve">+ </w:t>
      </w:r>
      <w:r w:rsidRPr="003D0D74">
        <w:rPr>
          <w:b/>
          <w:color w:val="C00000"/>
          <w:sz w:val="28"/>
          <w:szCs w:val="28"/>
        </w:rPr>
        <w:t>6,7%</w:t>
      </w:r>
      <w:r w:rsidR="003D0D74" w:rsidRPr="003D0D74">
        <w:rPr>
          <w:b/>
          <w:color w:val="C00000"/>
          <w:sz w:val="28"/>
          <w:szCs w:val="28"/>
        </w:rPr>
        <w:t xml:space="preserve"> DE INFLUENCIA</w:t>
      </w:r>
    </w:p>
    <w:p w:rsidR="003D0D74" w:rsidRPr="003D0D74" w:rsidRDefault="003D0D74" w:rsidP="00E769EB">
      <w:pPr>
        <w:jc w:val="center"/>
        <w:rPr>
          <w:b/>
          <w:color w:val="C00000"/>
          <w:sz w:val="24"/>
        </w:rPr>
      </w:pPr>
      <w:r w:rsidRPr="003D0D74">
        <w:rPr>
          <w:b/>
          <w:color w:val="C00000"/>
          <w:sz w:val="24"/>
        </w:rPr>
        <w:t xml:space="preserve">EL ESTUDIO TRIMESTRAL ARI 360º MUESTRA QUE LA COBERTURA TOTAL DEL </w:t>
      </w:r>
      <w:r>
        <w:rPr>
          <w:b/>
          <w:color w:val="C00000"/>
          <w:sz w:val="24"/>
        </w:rPr>
        <w:t xml:space="preserve">      </w:t>
      </w:r>
      <w:r w:rsidRPr="003D0D74">
        <w:rPr>
          <w:b/>
          <w:color w:val="C00000"/>
          <w:sz w:val="24"/>
        </w:rPr>
        <w:t>MEDIO REVISTAS SIGUE CRECIENDO</w:t>
      </w:r>
    </w:p>
    <w:p w:rsidR="00E769EB" w:rsidRPr="00707E5A" w:rsidRDefault="00E769EB" w:rsidP="00E769EB">
      <w:pPr>
        <w:jc w:val="left"/>
        <w:rPr>
          <w:b/>
          <w:color w:val="7F7F7F" w:themeColor="text1" w:themeTint="80"/>
        </w:rPr>
      </w:pPr>
      <w:r w:rsidRPr="00707E5A">
        <w:rPr>
          <w:b/>
          <w:color w:val="7F7F7F" w:themeColor="text1" w:themeTint="80"/>
        </w:rPr>
        <w:t>Madrid, 14 de enero de 2016</w:t>
      </w:r>
    </w:p>
    <w:p w:rsidR="003D0D74" w:rsidRDefault="00E769EB" w:rsidP="00E769EB">
      <w:pPr>
        <w:rPr>
          <w:rFonts w:eastAsia="Times New Roman"/>
          <w:lang w:eastAsia="es-ES"/>
        </w:rPr>
      </w:pPr>
      <w:r w:rsidRPr="00E769EB">
        <w:t xml:space="preserve">Las revistas miembros de ARI, 97% de la audiencia total de revistas de consumo, han generado </w:t>
      </w:r>
      <w:r w:rsidRPr="00E769EB">
        <w:rPr>
          <w:rFonts w:eastAsia="Times New Roman"/>
          <w:lang w:eastAsia="es-ES"/>
        </w:rPr>
        <w:t>135.648.800 contactos en el mes de noviembre de 2015.</w:t>
      </w:r>
      <w:r w:rsidR="003D0D74">
        <w:rPr>
          <w:rFonts w:eastAsia="Times New Roman"/>
          <w:lang w:eastAsia="es-ES"/>
        </w:rPr>
        <w:t xml:space="preserve"> </w:t>
      </w:r>
      <w:r w:rsidR="003D0D74">
        <w:t>El estudio ARI 360º publicado hoy, muestra cómo el alcance de las revistas miembros de ARI han incrementado en un +6,7% desde el mes de agosto de 2015, fecha del anterior informe. Las revistas tienen cada vez más capacidad de generar influencia a través de sus múltiples plataformas y formatos.</w:t>
      </w:r>
      <w:r w:rsidRPr="00E769EB">
        <w:rPr>
          <w:rFonts w:eastAsia="Times New Roman"/>
          <w:lang w:eastAsia="es-ES"/>
        </w:rPr>
        <w:t xml:space="preserve"> </w:t>
      </w:r>
    </w:p>
    <w:p w:rsidR="00E769EB" w:rsidRPr="003D0D74" w:rsidRDefault="00E769EB" w:rsidP="00E769EB">
      <w:pPr>
        <w:rPr>
          <w:rFonts w:eastAsiaTheme="minorHAnsi" w:cstheme="minorBidi"/>
        </w:rPr>
      </w:pPr>
      <w:r w:rsidRPr="00E769EB">
        <w:t xml:space="preserve">El incremento más importante se ha producido en la audiencia online, los contactos Multiplataforma han pasado de 35,6 millones en agosto de 2015 a 40,4 millones en noviembre de 2015, +13,3%. Así mismo han crecido los seguidores de revistas en redes sociales pasando de 53,5 millones a 58,6 millones (número total de seguidores y fans de redes sociales de revistas, ediciones españolas, socias de ARI), + 9,5% en tres meses. </w:t>
      </w:r>
      <w:r w:rsidR="003D0D74">
        <w:t>Las revistas analizadas en este estudio acumulan 36,6 millones de lectores de sus ediciones en papel, según la 3º Ola del EGM.</w:t>
      </w:r>
      <w:r w:rsidRPr="00E769EB">
        <w:tab/>
      </w:r>
      <w:r w:rsidRPr="00E769EB">
        <w:tab/>
      </w:r>
    </w:p>
    <w:p w:rsidR="00E769EB" w:rsidRPr="00E769EB" w:rsidRDefault="00E769EB" w:rsidP="00E769EB">
      <w:r w:rsidRPr="00E769EB">
        <w:t>ARI 360º es el informe trimestral de audiencia e influencia del medio revistas detallado por marca. Es una nueva medición de la industria que muestra la demanda de contenido del medio revistas, midiendo la audiencia en múltiples plataformas y formatos, incluyen</w:t>
      </w:r>
      <w:r>
        <w:t>do ediciones en papel, digitales</w:t>
      </w:r>
      <w:r w:rsidRPr="00E769EB">
        <w:t>, webs, vídeo y redes sociales, por primera vez un análisis centrado en el usuario y no en el soporte. ARI 360º ofrece una foto detallada, amplia y exacta de la vitalidad del medio revistas.</w:t>
      </w:r>
    </w:p>
    <w:p w:rsidR="00E769EB" w:rsidRPr="00E769EB" w:rsidRDefault="00E769EB" w:rsidP="00E769EB">
      <w:r w:rsidRPr="00E769EB">
        <w:t xml:space="preserve">ARI 360º utiliza información del mercado validada por medidores externos reconocidos por el mercado, EGM, </w:t>
      </w:r>
      <w:proofErr w:type="spellStart"/>
      <w:r w:rsidRPr="00E769EB">
        <w:t>ComScore</w:t>
      </w:r>
      <w:proofErr w:type="spellEnd"/>
      <w:r w:rsidRPr="00E769EB">
        <w:t xml:space="preserve"> y RRSS, ofrece información agregada de 200 revistas y 21 editores (97% de la audiencia de revistas de consumo) y detallada, marca a marca, de 100 revistas y 14 editores (91% del total).</w:t>
      </w:r>
    </w:p>
    <w:p w:rsidR="00E769EB" w:rsidRPr="00E769EB" w:rsidRDefault="00E769EB" w:rsidP="00E769EB">
      <w:r w:rsidRPr="00E769EB">
        <w:lastRenderedPageBreak/>
        <w:t xml:space="preserve">Las fuentes para la elaboración de este informe ARI 360º han sido: EGM 3ª Ola 2015, </w:t>
      </w:r>
      <w:proofErr w:type="spellStart"/>
      <w:r w:rsidRPr="00E769EB">
        <w:t>ComScore</w:t>
      </w:r>
      <w:proofErr w:type="spellEnd"/>
      <w:r w:rsidRPr="00E769EB">
        <w:t xml:space="preserve"> Multiplataforma noviembre 2015 y seguidores de redes sociales de la revista en su edición española exclusivamente en: Facebook, Twitter, Instagram, Pinterest, </w:t>
      </w:r>
      <w:proofErr w:type="spellStart"/>
      <w:r w:rsidRPr="00E769EB">
        <w:t>Youtube</w:t>
      </w:r>
      <w:proofErr w:type="spellEnd"/>
      <w:r w:rsidRPr="00E769EB">
        <w:t xml:space="preserve"> y Google + a día 30 de noviembre de 2015. Cada editor reporta su propia información a ARI, que elabora el informe y lo cuelga en la web www.revistasari.es.</w:t>
      </w:r>
      <w:r w:rsidRPr="00E769EB">
        <w:tab/>
      </w:r>
      <w:r w:rsidRPr="00E769EB">
        <w:tab/>
      </w:r>
      <w:r w:rsidRPr="00E769EB">
        <w:tab/>
      </w:r>
      <w:r w:rsidRPr="00E769EB">
        <w:tab/>
      </w:r>
      <w:r w:rsidRPr="00E769EB">
        <w:tab/>
      </w:r>
      <w:r w:rsidRPr="00E769EB">
        <w:tab/>
      </w:r>
    </w:p>
    <w:p w:rsidR="00E769EB" w:rsidRPr="00E769EB" w:rsidRDefault="00E769EB" w:rsidP="00E769EB">
      <w:r w:rsidRPr="00E769EB">
        <w:t>Nuevos tiempos exigen nuevas mediciones. Han cambiado las reglas del juego y la audiencia de las revistas es cada vez mayor. La audiencia de los distintos productos y contenidos que cada revista ofrece en cada plataforma, no se fragmenta, sino que en el caso de las revistas aumenta. Las revistas tienen más seguidores e influencia que nunca, su poder de prescripción no tiene límites. Sólo era necesario analizar este medio en toda su magnitud; ahora una revista es un conjunto de contenidos, dispositivos, eventos y experiencias que rodean al usuario junto con la imagen y las connotaciones de marca. Nunca, las marcas de revistas han tenido tanta fuerza como ahora.</w:t>
      </w:r>
    </w:p>
    <w:p w:rsidR="00E769EB" w:rsidRPr="00E769EB" w:rsidRDefault="00E769EB" w:rsidP="00E769EB">
      <w:r w:rsidRPr="00E769EB">
        <w:t xml:space="preserve">ARI 360º se envía de forma trimestral a prensa especializada, agencias de medios y anunciantes y está disponible en la web de ARI: </w:t>
      </w:r>
      <w:hyperlink r:id="rId7" w:history="1">
        <w:r w:rsidRPr="00E769EB">
          <w:rPr>
            <w:rStyle w:val="Hipervnculo"/>
          </w:rPr>
          <w:t>www.revistasari.es</w:t>
        </w:r>
      </w:hyperlink>
      <w:r w:rsidRPr="00E769EB">
        <w:t>.</w:t>
      </w:r>
    </w:p>
    <w:p w:rsidR="00E769EB" w:rsidRPr="00E769EB" w:rsidRDefault="00E769EB" w:rsidP="00E769EB">
      <w:pPr>
        <w:rPr>
          <w:b/>
          <w:color w:val="C60C30"/>
        </w:rPr>
      </w:pPr>
      <w:r w:rsidRPr="00E769EB">
        <w:rPr>
          <w:b/>
          <w:color w:val="C60C30"/>
        </w:rPr>
        <w:t>ARI</w:t>
      </w:r>
    </w:p>
    <w:p w:rsidR="00E769EB" w:rsidRPr="00E769EB" w:rsidRDefault="00E769EB" w:rsidP="00E769EB">
      <w:r w:rsidRPr="00E769EB">
        <w:t>ARI, es la Asociación de Revistas, que agrupa a 21 editores que representan el 97% de la audiencia de las revistas de consumo. ARI es el defensor y la voz del medio revistas, liderando la comunicación, la innovación y el cambio en las reglas de medición y valoración del medio para promover la vitalidad de esta industria, incrementar sus ingresos y cuota de mercado. Desde 1977 ARI representa los intereses de los editores de revistas, en todos los formatos y en todos los soportes.</w:t>
      </w:r>
    </w:p>
    <w:p w:rsidR="00E769EB" w:rsidRPr="00E769EB" w:rsidRDefault="00E769EB" w:rsidP="00E769EB">
      <w:r w:rsidRPr="00E769EB">
        <w:t>Para más información.</w:t>
      </w:r>
    </w:p>
    <w:p w:rsidR="00E769EB" w:rsidRPr="00E769EB" w:rsidRDefault="00E769EB" w:rsidP="00E769EB">
      <w:r w:rsidRPr="00E769EB">
        <w:t xml:space="preserve">Yolanda </w:t>
      </w:r>
      <w:proofErr w:type="spellStart"/>
      <w:r w:rsidRPr="00E769EB">
        <w:t>Ausín</w:t>
      </w:r>
      <w:proofErr w:type="spellEnd"/>
      <w:r w:rsidRPr="00E769EB">
        <w:t xml:space="preserve">. 913604940 </w:t>
      </w:r>
    </w:p>
    <w:p w:rsidR="00E769EB" w:rsidRPr="00E769EB" w:rsidRDefault="00E769EB" w:rsidP="00E769EB">
      <w:pPr>
        <w:rPr>
          <w:color w:val="244061" w:themeColor="accent1" w:themeShade="80"/>
          <w:u w:val="single"/>
        </w:rPr>
      </w:pPr>
      <w:r w:rsidRPr="00E769EB">
        <w:rPr>
          <w:color w:val="244061" w:themeColor="accent1" w:themeShade="80"/>
          <w:u w:val="single"/>
        </w:rPr>
        <w:t>yausin@revistasari.es</w:t>
      </w:r>
    </w:p>
    <w:p w:rsidR="0075113C" w:rsidRDefault="00E769EB" w:rsidP="00E769EB">
      <w:r w:rsidRPr="00E769EB">
        <w:rPr>
          <w:color w:val="244061" w:themeColor="accent1" w:themeShade="80"/>
          <w:u w:val="single"/>
        </w:rPr>
        <w:t>www.revistasari.es</w:t>
      </w:r>
    </w:p>
    <w:sectPr w:rsidR="0075113C" w:rsidSect="00CD79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1134" w:bottom="1531" w:left="113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0DCD" w:rsidRDefault="00FD0DCD">
      <w:pPr>
        <w:spacing w:after="0" w:line="240" w:lineRule="auto"/>
      </w:pPr>
      <w:r>
        <w:separator/>
      </w:r>
    </w:p>
  </w:endnote>
  <w:endnote w:type="continuationSeparator" w:id="0">
    <w:p w:rsidR="00FD0DCD" w:rsidRDefault="00FD0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9DF" w:rsidRDefault="00CD79D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9DF" w:rsidRDefault="00DD2C4E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-655320</wp:posOffset>
              </wp:positionV>
              <wp:extent cx="7560310" cy="457200"/>
              <wp:effectExtent l="0" t="1905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79DF" w:rsidRDefault="00CD79DF" w:rsidP="00CD79DF">
                          <w:pPr>
                            <w:pStyle w:val="ARItextoroj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</w:instrText>
                          </w:r>
                          <w:r w:rsidR="0027210B">
                            <w:instrText>PAGE</w:instrText>
                          </w:r>
                          <w:r>
                            <w:instrText xml:space="preserve">  \* MERGEFORMAT </w:instrText>
                          </w:r>
                          <w:r>
                            <w:fldChar w:fldCharType="separate"/>
                          </w:r>
                          <w:r w:rsidR="00A0788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85.05pt;margin-top:-51.6pt;width:595.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" filled="f" stroked="f">
              <v:textbox inset=",7.2pt,,7.2pt">
                <w:txbxContent>
                  <w:p w:rsidR="00CD79DF" w:rsidRDefault="00CD79DF" w:rsidP="00CD79DF">
                    <w:pPr>
                      <w:pStyle w:val="ARItextorojo"/>
                      <w:jc w:val="center"/>
                    </w:pPr>
                    <w:r>
                      <w:fldChar w:fldCharType="begin"/>
                    </w:r>
                    <w:r>
                      <w:instrText xml:space="preserve"> </w:instrText>
                    </w:r>
                    <w:r w:rsidR="0027210B">
                      <w:instrText>PAGE</w:instrText>
                    </w:r>
                    <w:r>
                      <w:instrText xml:space="preserve">  \* MERGEFORMAT </w:instrText>
                    </w:r>
                    <w:r>
                      <w:fldChar w:fldCharType="separate"/>
                    </w:r>
                    <w:r w:rsidR="00A0788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9DF" w:rsidRDefault="00DD2C4E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612140</wp:posOffset>
              </wp:positionV>
              <wp:extent cx="7560310" cy="457200"/>
              <wp:effectExtent l="1905" t="2540" r="63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79DF" w:rsidRPr="00D6178B" w:rsidRDefault="00CD79DF" w:rsidP="00CD79DF">
                          <w:pPr>
                            <w:pStyle w:val="ARItextorojo"/>
                            <w:jc w:val="center"/>
                            <w:rPr>
                              <w:color w:val="DE2012"/>
                              <w:spacing w:val="-10"/>
                            </w:rPr>
                          </w:pPr>
                          <w:r w:rsidRPr="00D6178B">
                            <w:rPr>
                              <w:color w:val="DE2012"/>
                              <w:spacing w:val="-10"/>
                            </w:rPr>
                            <w:t>Orense, 23 - 2º C • 28020 Madrid • (+34) 91 360 49 40 • revistas@revistasari.es • www.revistasari.es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0;margin-top:48.2pt;width:595.3pt;height:36pt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" filled="f" stroked="f">
              <v:textbox inset=",7.2pt,,7.2pt">
                <w:txbxContent>
                  <w:p w:rsidR="00CD79DF" w:rsidRPr="00D6178B" w:rsidRDefault="00CD79DF" w:rsidP="00CD79DF">
                    <w:pPr>
                      <w:pStyle w:val="ARItextorojo"/>
                      <w:jc w:val="center"/>
                      <w:rPr>
                        <w:color w:val="DE2012"/>
                        <w:spacing w:val="-10"/>
                      </w:rPr>
                    </w:pPr>
                    <w:r w:rsidRPr="00D6178B">
                      <w:rPr>
                        <w:color w:val="DE2012"/>
                        <w:spacing w:val="-10"/>
                      </w:rPr>
                      <w:t>Orense, 23 - 2º C • 28020 Madrid • (+34) 91 360 49 40 • revistas@revistasari.es • www.revistasari.es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47625" cy="1438275"/>
          <wp:effectExtent l="0" t="0" r="0" b="0"/>
          <wp:docPr id="2" name="Imagen 2" descr="Untitled-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titled-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259080</wp:posOffset>
          </wp:positionV>
          <wp:extent cx="215900" cy="215900"/>
          <wp:effectExtent l="0" t="0" r="0" b="0"/>
          <wp:wrapNone/>
          <wp:docPr id="3" name="Imagen 3" descr="pun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unt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0DCD" w:rsidRDefault="00FD0DCD">
      <w:pPr>
        <w:spacing w:after="0" w:line="240" w:lineRule="auto"/>
      </w:pPr>
      <w:r>
        <w:separator/>
      </w:r>
    </w:p>
  </w:footnote>
  <w:footnote w:type="continuationSeparator" w:id="0">
    <w:p w:rsidR="00FD0DCD" w:rsidRDefault="00FD0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9DF" w:rsidRDefault="00CD79D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9DF" w:rsidRDefault="00DD2C4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7193915</wp:posOffset>
          </wp:positionH>
          <wp:positionV relativeFrom="page">
            <wp:posOffset>0</wp:posOffset>
          </wp:positionV>
          <wp:extent cx="381000" cy="393700"/>
          <wp:effectExtent l="0" t="0" r="0" b="6350"/>
          <wp:wrapNone/>
          <wp:docPr id="8" name="Imagen 6" descr="cuad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uad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9DF" w:rsidRDefault="00DD2C4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align>center</wp:align>
          </wp:positionH>
          <wp:positionV relativeFrom="page">
            <wp:posOffset>720090</wp:posOffset>
          </wp:positionV>
          <wp:extent cx="1080135" cy="1130300"/>
          <wp:effectExtent l="0" t="0" r="5715" b="0"/>
          <wp:wrapNone/>
          <wp:docPr id="6" name="Imagen 5" descr="ARI_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RI_CMY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inline distT="0" distB="0" distL="0" distR="0">
          <wp:extent cx="76200" cy="2162175"/>
          <wp:effectExtent l="0" t="0" r="0" b="0"/>
          <wp:docPr id="1" name="Imagen 1" descr="Untitled-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" cy="216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7188200</wp:posOffset>
          </wp:positionH>
          <wp:positionV relativeFrom="paragraph">
            <wp:posOffset>-12065</wp:posOffset>
          </wp:positionV>
          <wp:extent cx="381000" cy="393700"/>
          <wp:effectExtent l="0" t="0" r="0" b="6350"/>
          <wp:wrapNone/>
          <wp:docPr id="5" name="Imagen 4" descr="cuad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uadrad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60A6D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F7A9B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E48CF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97E67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C4C5D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5E291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422FF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65AAD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0DE0A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4A30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E82D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C4E"/>
    <w:rsid w:val="0027210B"/>
    <w:rsid w:val="003D0D74"/>
    <w:rsid w:val="00467661"/>
    <w:rsid w:val="0075113C"/>
    <w:rsid w:val="00A07888"/>
    <w:rsid w:val="00B60B66"/>
    <w:rsid w:val="00CD79DF"/>
    <w:rsid w:val="00DB51F1"/>
    <w:rsid w:val="00DD2C4E"/>
    <w:rsid w:val="00E20521"/>
    <w:rsid w:val="00E769EB"/>
    <w:rsid w:val="00F60EBA"/>
    <w:rsid w:val="00FD0D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73A08D4-68C4-4FFB-951C-C4E43CC66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ARI_texto normal"/>
    <w:qFormat/>
    <w:rsid w:val="004A4CBE"/>
    <w:pPr>
      <w:spacing w:after="360" w:line="360" w:lineRule="exact"/>
      <w:jc w:val="both"/>
    </w:pPr>
    <w:rPr>
      <w:rFonts w:ascii="Trebuchet MS" w:hAnsi="Trebuchet MS"/>
      <w:sz w:val="22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A4CBE"/>
    <w:pPr>
      <w:keepNext/>
      <w:keepLines/>
      <w:spacing w:before="480" w:after="0"/>
      <w:outlineLvl w:val="0"/>
    </w:pPr>
    <w:rPr>
      <w:rFonts w:eastAsia="Times New Roman"/>
      <w:b/>
      <w:bCs/>
      <w:color w:val="BA0B2A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4A4CBE"/>
    <w:pPr>
      <w:keepNext/>
      <w:keepLines/>
      <w:spacing w:before="200" w:after="0"/>
      <w:outlineLvl w:val="1"/>
    </w:pPr>
    <w:rPr>
      <w:rFonts w:eastAsia="Times New Roman"/>
      <w:b/>
      <w:bCs/>
      <w:color w:val="BA0B2A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829C2"/>
    <w:pPr>
      <w:tabs>
        <w:tab w:val="center" w:pos="4419"/>
        <w:tab w:val="right" w:pos="8838"/>
      </w:tabs>
      <w:spacing w:after="0" w:line="240" w:lineRule="auto"/>
    </w:pPr>
  </w:style>
  <w:style w:type="paragraph" w:customStyle="1" w:styleId="ARItextorojo">
    <w:name w:val="ARI_texto rojo"/>
    <w:basedOn w:val="Normal"/>
    <w:next w:val="Normal"/>
    <w:qFormat/>
    <w:rsid w:val="004A4CBE"/>
    <w:rPr>
      <w:color w:val="BA0B2A"/>
    </w:rPr>
  </w:style>
  <w:style w:type="character" w:customStyle="1" w:styleId="Ttulo1Car">
    <w:name w:val="Título 1 Car"/>
    <w:basedOn w:val="Fuentedeprrafopredeter"/>
    <w:link w:val="Ttulo1"/>
    <w:uiPriority w:val="9"/>
    <w:rsid w:val="004A4CBE"/>
    <w:rPr>
      <w:rFonts w:ascii="Trebuchet MS" w:eastAsia="Times New Roman" w:hAnsi="Trebuchet MS" w:cs="Times New Roman"/>
      <w:b/>
      <w:bCs/>
      <w:color w:val="BA0B2A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A4CBE"/>
    <w:rPr>
      <w:rFonts w:ascii="Trebuchet MS" w:eastAsia="Times New Roman" w:hAnsi="Trebuchet MS" w:cs="Times New Roman"/>
      <w:b/>
      <w:bCs/>
      <w:color w:val="BA0B2A"/>
      <w:sz w:val="26"/>
      <w:szCs w:val="26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829C2"/>
    <w:rPr>
      <w:rFonts w:ascii="Trebuchet MS" w:hAnsi="Trebuchet MS"/>
      <w:sz w:val="22"/>
    </w:rPr>
  </w:style>
  <w:style w:type="paragraph" w:styleId="Piedepgina">
    <w:name w:val="footer"/>
    <w:basedOn w:val="Normal"/>
    <w:link w:val="PiedepginaCar"/>
    <w:uiPriority w:val="99"/>
    <w:semiHidden/>
    <w:unhideWhenUsed/>
    <w:rsid w:val="00E829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829C2"/>
    <w:rPr>
      <w:rFonts w:ascii="Trebuchet MS" w:hAnsi="Trebuchet MS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EBA"/>
    <w:rPr>
      <w:rFonts w:ascii="Tahoma" w:hAnsi="Tahoma" w:cs="Tahoma"/>
      <w:sz w:val="16"/>
      <w:szCs w:val="16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E769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1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revistasari.e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I%202\Documents\ARI%202015\MANUAL%20CORPORATIVO%203\PLANTILLAS\plantillaA4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plantillaA4</Template>
  <TotalTime>1</TotalTime>
  <Pages>2</Pages>
  <Words>588</Words>
  <Characters>3239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 2</dc:creator>
  <cp:lastModifiedBy>Revistas Ari</cp:lastModifiedBy>
  <cp:revision>2</cp:revision>
  <dcterms:created xsi:type="dcterms:W3CDTF">2016-01-14T16:19:00Z</dcterms:created>
  <dcterms:modified xsi:type="dcterms:W3CDTF">2016-01-14T16:19:00Z</dcterms:modified>
</cp:coreProperties>
</file>